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905E6" w14:textId="77777777" w:rsidR="00D2656F" w:rsidRDefault="00D2656F" w:rsidP="00D2656F">
      <w:pPr>
        <w:pStyle w:val="Heading2"/>
      </w:pPr>
      <w:r>
        <w:t>Introduction</w:t>
      </w:r>
    </w:p>
    <w:p w14:paraId="5A341787" w14:textId="77777777" w:rsidR="00D2656F" w:rsidRDefault="00D2656F" w:rsidP="00D2656F">
      <w:r>
        <w:t xml:space="preserve">The Blue Prism solution provides a platform for resources from the business operations or IT teams to deliver self-service process automations on an IT supported, secure and resilient infrastructure. </w:t>
      </w:r>
    </w:p>
    <w:p w14:paraId="1B77811E" w14:textId="77777777" w:rsidR="00D2656F" w:rsidRDefault="00D2656F" w:rsidP="00D2656F">
      <w:r>
        <w:t xml:space="preserve">Process Developers have responsibility </w:t>
      </w:r>
      <w:r w:rsidR="007660F6">
        <w:t xml:space="preserve">for </w:t>
      </w:r>
      <w:r>
        <w:t>develop</w:t>
      </w:r>
      <w:r w:rsidR="007660F6">
        <w:t>ing</w:t>
      </w:r>
      <w:r>
        <w:t xml:space="preserve"> and delivering automated processes </w:t>
      </w:r>
      <w:r w:rsidR="007660F6">
        <w:t xml:space="preserve">plus mentoring non-accredited developers </w:t>
      </w:r>
    </w:p>
    <w:p w14:paraId="52A12507" w14:textId="77777777" w:rsidR="00D2656F" w:rsidRDefault="00D2656F" w:rsidP="00D2656F">
      <w:r>
        <w:t xml:space="preserve">This document outlines the role, skills and aptitudes required for the role. This document is intended to assist in the selection of the appropriate resource from the client’s organisation - the Blue Prism Professional Services Team can provide further guidance if required. </w:t>
      </w:r>
    </w:p>
    <w:p w14:paraId="0B16622D" w14:textId="77777777" w:rsidR="00D2656F" w:rsidRDefault="00D2656F" w:rsidP="00D2656F">
      <w:r>
        <w:t xml:space="preserve">Candidates are subjected to Blue Prism training and then typically work closely with </w:t>
      </w:r>
      <w:r w:rsidR="009721A8">
        <w:t xml:space="preserve">accredited Blue Prism </w:t>
      </w:r>
      <w:r>
        <w:t xml:space="preserve">consultant(s) </w:t>
      </w:r>
      <w:r w:rsidR="009721A8">
        <w:t xml:space="preserve">or developers </w:t>
      </w:r>
      <w:r>
        <w:t>during a skilling and mentoring period as part of an agility program delivery phase.</w:t>
      </w:r>
    </w:p>
    <w:p w14:paraId="74C109A6" w14:textId="77777777" w:rsidR="00D2656F" w:rsidRDefault="00D2656F" w:rsidP="00D2656F">
      <w:pPr>
        <w:pStyle w:val="Heading2"/>
      </w:pPr>
      <w:r>
        <w:t>Job Specification</w:t>
      </w:r>
    </w:p>
    <w:p w14:paraId="2C9C1313" w14:textId="77777777" w:rsidR="00D2656F" w:rsidRDefault="00D2656F" w:rsidP="00D2656F">
      <w:pPr>
        <w:pStyle w:val="Bullet"/>
      </w:pPr>
      <w:r>
        <w:t>Identifying new process opportunities and accurately analysing and estimating new processes, quickly assessing feasibility.</w:t>
      </w:r>
    </w:p>
    <w:p w14:paraId="7A949DC9" w14:textId="77777777" w:rsidR="00D2656F" w:rsidRDefault="00D2656F" w:rsidP="00D2656F">
      <w:pPr>
        <w:pStyle w:val="Bullet"/>
      </w:pPr>
      <w:r>
        <w:t>Analysing, understanding and documenting the business processes in detail where required.</w:t>
      </w:r>
    </w:p>
    <w:p w14:paraId="327618B6" w14:textId="77777777" w:rsidR="00D2656F" w:rsidRDefault="00D2656F" w:rsidP="00D2656F">
      <w:pPr>
        <w:pStyle w:val="Bullet"/>
      </w:pPr>
      <w:r>
        <w:t>Identifying and communicating the technical infrastructure requirements.</w:t>
      </w:r>
    </w:p>
    <w:p w14:paraId="779EDF25" w14:textId="77777777" w:rsidR="00D2656F" w:rsidRDefault="00D2656F" w:rsidP="00D2656F">
      <w:pPr>
        <w:pStyle w:val="Bullet"/>
      </w:pPr>
      <w:r>
        <w:t>Designing Blue Prism process solutions in accordance with standard Blue Prism design principles and conventions.</w:t>
      </w:r>
    </w:p>
    <w:p w14:paraId="24E39743" w14:textId="77777777" w:rsidR="00D2656F" w:rsidRDefault="00D2656F" w:rsidP="00D2656F">
      <w:pPr>
        <w:pStyle w:val="Bullet"/>
      </w:pPr>
      <w:r>
        <w:t>Configuring new Blue Prism processes and objects using core workflow principles that are efficient, well structured, maintainable and easy to understand.</w:t>
      </w:r>
    </w:p>
    <w:p w14:paraId="4A2EB2E4" w14:textId="77777777" w:rsidR="00D2656F" w:rsidRDefault="00D2656F" w:rsidP="00D2656F">
      <w:pPr>
        <w:pStyle w:val="Bullet"/>
      </w:pPr>
      <w:r>
        <w:t>Creating and maintaining solution documentation.</w:t>
      </w:r>
    </w:p>
    <w:p w14:paraId="7C91AE97" w14:textId="77777777" w:rsidR="00D2656F" w:rsidRDefault="00D2656F" w:rsidP="00D2656F">
      <w:pPr>
        <w:pStyle w:val="Bullet"/>
      </w:pPr>
      <w:r>
        <w:t xml:space="preserve">Supporting existing processes and implementing change requirements as part of a structured change control process. </w:t>
      </w:r>
    </w:p>
    <w:p w14:paraId="7BE3C7EB" w14:textId="77777777" w:rsidR="007660F6" w:rsidRDefault="007660F6" w:rsidP="007660F6">
      <w:pPr>
        <w:pStyle w:val="Bullet"/>
      </w:pPr>
      <w:r>
        <w:t>Mentoring colleagues through the Blue Prism training and accreditation program – providing advice and guidance on best practice and development techniques</w:t>
      </w:r>
    </w:p>
    <w:p w14:paraId="6C798651" w14:textId="77777777" w:rsidR="00D2656F" w:rsidRDefault="00D2656F" w:rsidP="00D2656F">
      <w:pPr>
        <w:pStyle w:val="Bullet"/>
      </w:pPr>
      <w:r>
        <w:t>Problem solving issues that arise in day to day running of Blue Prism processes and providing timely responses and solutions as required.</w:t>
      </w:r>
    </w:p>
    <w:p w14:paraId="0D22CCB0" w14:textId="77777777" w:rsidR="00D2656F" w:rsidRDefault="00D2656F" w:rsidP="00D2656F">
      <w:pPr>
        <w:pStyle w:val="Bullet"/>
      </w:pPr>
      <w:r>
        <w:t>Communicating with Blue Prism on software related issues, suggested improvements and participating with other users in the Blue Prism community.</w:t>
      </w:r>
    </w:p>
    <w:p w14:paraId="0B1327C6" w14:textId="77777777" w:rsidR="00D2656F" w:rsidRDefault="00D2656F" w:rsidP="00D2656F">
      <w:pPr>
        <w:pStyle w:val="Bullet"/>
      </w:pPr>
      <w:r>
        <w:t>Working within project planning constraints, communicating any identified project risks and issues to the delivery/project manager accordingly and providing inputs to the change control process.</w:t>
      </w:r>
    </w:p>
    <w:p w14:paraId="78E9945E" w14:textId="77777777" w:rsidR="00D2656F" w:rsidRDefault="00D2656F" w:rsidP="00D2656F">
      <w:pPr>
        <w:pStyle w:val="Bullet"/>
      </w:pPr>
      <w:r>
        <w:lastRenderedPageBreak/>
        <w:t>Creating and documenting test procedures and scenarios for the pre-UAT phases</w:t>
      </w:r>
    </w:p>
    <w:p w14:paraId="33EDD841" w14:textId="77777777" w:rsidR="00D2656F" w:rsidRDefault="00D2656F" w:rsidP="00D2656F">
      <w:pPr>
        <w:pStyle w:val="Bullet"/>
      </w:pPr>
      <w:r>
        <w:t xml:space="preserve">Supporting the Operational Teams during the UAT and rollout phases  </w:t>
      </w:r>
    </w:p>
    <w:p w14:paraId="468E0410" w14:textId="77777777" w:rsidR="00D2656F" w:rsidRDefault="00D2656F" w:rsidP="00D2656F">
      <w:pPr>
        <w:pStyle w:val="Heading2"/>
      </w:pPr>
      <w:r>
        <w:t>Person Specification</w:t>
      </w:r>
    </w:p>
    <w:p w14:paraId="6E847392" w14:textId="7CFF8134" w:rsidR="00D2656F" w:rsidRDefault="00EE39B9" w:rsidP="00D2656F">
      <w:pPr>
        <w:pStyle w:val="Bullet"/>
      </w:pPr>
      <w:r>
        <w:t xml:space="preserve">A track record in the successful delivery and support of excel macros, Visual Basic scripts or other configuration/scripting type technology  </w:t>
      </w:r>
    </w:p>
    <w:p w14:paraId="6A528A0B" w14:textId="2086F729" w:rsidR="00D2656F" w:rsidRDefault="00EE39B9" w:rsidP="00D2656F">
      <w:pPr>
        <w:pStyle w:val="Bullet"/>
      </w:pPr>
      <w:r>
        <w:t>Knowledge of Blue Prism not</w:t>
      </w:r>
      <w:r w:rsidR="00D2656F">
        <w:t xml:space="preserve"> a pre-requisite for this role as full training will be provided</w:t>
      </w:r>
    </w:p>
    <w:p w14:paraId="7B86B84F" w14:textId="77777777" w:rsidR="00D2656F" w:rsidRDefault="00D2656F" w:rsidP="00D2656F">
      <w:pPr>
        <w:pStyle w:val="Bullet"/>
      </w:pPr>
      <w:r>
        <w:t>Understanding of workflow based logic and the ability to both understand a business process from a workflow diagram and to conceptualise it as an automated solution</w:t>
      </w:r>
    </w:p>
    <w:p w14:paraId="5F32B33F" w14:textId="77777777" w:rsidR="00D2656F" w:rsidRDefault="00D2656F" w:rsidP="00D2656F">
      <w:pPr>
        <w:pStyle w:val="Bullet"/>
      </w:pPr>
      <w:bookmarkStart w:id="0" w:name="_GoBack"/>
      <w:bookmarkEnd w:id="0"/>
      <w:r>
        <w:t>Willingness and ability to blend business analysis with hands-on configuration of automated processes in the Blue Prism product</w:t>
      </w:r>
    </w:p>
    <w:p w14:paraId="3713516D" w14:textId="77777777" w:rsidR="00D2656F" w:rsidRDefault="00D2656F" w:rsidP="00D2656F">
      <w:pPr>
        <w:pStyle w:val="Bullet"/>
      </w:pPr>
      <w:r>
        <w:t>The ability to learn quickly and progress rapidly from theoretical exercises to real world delivery and mentoring tasks.</w:t>
      </w:r>
    </w:p>
    <w:p w14:paraId="7B279EC2" w14:textId="77777777" w:rsidR="00D2656F" w:rsidRDefault="00D2656F" w:rsidP="00D2656F">
      <w:pPr>
        <w:pStyle w:val="Bullet"/>
      </w:pPr>
      <w:r>
        <w:t>Good communication skills with the ability to present technical details to a non-technical audience.</w:t>
      </w:r>
    </w:p>
    <w:p w14:paraId="3A02625A" w14:textId="77777777" w:rsidR="00D2656F" w:rsidRDefault="00D2656F" w:rsidP="00D2656F">
      <w:pPr>
        <w:pStyle w:val="Bullet"/>
      </w:pPr>
      <w:r>
        <w:t xml:space="preserve">Good written skills with the ability to produce clear and concise documentation </w:t>
      </w:r>
    </w:p>
    <w:p w14:paraId="0883E380" w14:textId="77777777" w:rsidR="00D2656F" w:rsidRDefault="00D2656F" w:rsidP="00D2656F">
      <w:pPr>
        <w:pStyle w:val="Bullet"/>
      </w:pPr>
      <w:r>
        <w:t xml:space="preserve">The ability to work with a structured and methodical approach, combined with an enquiring mind. </w:t>
      </w:r>
    </w:p>
    <w:p w14:paraId="46BB5FF2" w14:textId="77777777" w:rsidR="00D2656F" w:rsidRDefault="00D2656F" w:rsidP="00D2656F">
      <w:pPr>
        <w:pStyle w:val="Bullet"/>
      </w:pPr>
      <w:r>
        <w:t>An understanding of, and a willingness to adhere to, formal change control procedures and disciplines.</w:t>
      </w:r>
    </w:p>
    <w:p w14:paraId="1D5C9478" w14:textId="77777777" w:rsidR="00D2656F" w:rsidRDefault="00D2656F" w:rsidP="00D2656F">
      <w:pPr>
        <w:pStyle w:val="Bullet"/>
      </w:pPr>
      <w:r>
        <w:t>An aptitude for problem solving, with the ability to take a logical route to the source of an error.</w:t>
      </w:r>
    </w:p>
    <w:p w14:paraId="03B87300" w14:textId="77777777" w:rsidR="00C50B88" w:rsidRPr="00D2656F" w:rsidRDefault="00D2656F" w:rsidP="00D2656F">
      <w:pPr>
        <w:pStyle w:val="Bullet"/>
      </w:pPr>
      <w:r>
        <w:t>A self-starter who delivers high quality work and can adapt to new challenges, either on their own or as part of a team.</w:t>
      </w:r>
    </w:p>
    <w:sectPr w:rsidR="00C50B88" w:rsidRPr="00D2656F" w:rsidSect="004003C2">
      <w:headerReference w:type="default" r:id="rId12"/>
      <w:footerReference w:type="default" r:id="rId13"/>
      <w:headerReference w:type="first" r:id="rId14"/>
      <w:footerReference w:type="first" r:id="rId15"/>
      <w:pgSz w:w="11907" w:h="16840"/>
      <w:pgMar w:top="1772" w:right="850" w:bottom="1134" w:left="54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75ED5" w14:textId="77777777" w:rsidR="00DA0068" w:rsidRDefault="00DA0068">
      <w:r>
        <w:separator/>
      </w:r>
    </w:p>
  </w:endnote>
  <w:endnote w:type="continuationSeparator" w:id="0">
    <w:p w14:paraId="2437B832" w14:textId="77777777" w:rsidR="00DA0068" w:rsidRDefault="00DA0068">
      <w:r>
        <w:continuationSeparator/>
      </w:r>
    </w:p>
  </w:endnote>
  <w:endnote w:type="continuationNotice" w:id="1">
    <w:p w14:paraId="4C8F1C48" w14:textId="77777777" w:rsidR="00DA0068" w:rsidRDefault="00DA006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Italic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HelveticaNeue Condensed"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F8BBB" w14:textId="77777777" w:rsidR="00232461" w:rsidRPr="00351A66" w:rsidRDefault="00232461" w:rsidP="00351A66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</w:t>
    </w:r>
    <w:proofErr w:type="spellStart"/>
    <w:r>
      <w:rPr>
        <w:rFonts w:ascii="ArialMT" w:hAnsi="ArialMT" w:cs="ArialMT"/>
        <w:color w:val="007AC0"/>
        <w:sz w:val="16"/>
        <w:szCs w:val="16"/>
      </w:rPr>
      <w:t>Centrix</w:t>
    </w:r>
    <w:proofErr w:type="spellEnd"/>
    <w:r>
      <w:rPr>
        <w:rFonts w:ascii="ArialMT" w:hAnsi="ArialMT" w:cs="ArialMT"/>
        <w:color w:val="007AC0"/>
        <w:sz w:val="16"/>
        <w:szCs w:val="16"/>
      </w:rPr>
      <w:t xml:space="preserve"> House, Crow Lane East, Newton-le-Willows, WA12 9UY</w:t>
    </w:r>
  </w:p>
  <w:p w14:paraId="4A7049F1" w14:textId="34BC7A75" w:rsidR="00232461" w:rsidRDefault="00B338A7" w:rsidP="00351A66">
    <w:pPr>
      <w:tabs>
        <w:tab w:val="left" w:pos="0"/>
      </w:tabs>
      <w:ind w:left="-540"/>
    </w:pPr>
    <w:r>
      <w:rPr>
        <w:rFonts w:ascii="ArialMT" w:hAnsi="ArialMT" w:cs="ArialMT"/>
        <w:noProof/>
        <w:color w:val="007AC0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BB61FF" wp14:editId="6A96C2CF">
              <wp:simplePos x="0" y="0"/>
              <wp:positionH relativeFrom="column">
                <wp:posOffset>1932305</wp:posOffset>
              </wp:positionH>
              <wp:positionV relativeFrom="paragraph">
                <wp:posOffset>32385</wp:posOffset>
              </wp:positionV>
              <wp:extent cx="3140075" cy="390525"/>
              <wp:effectExtent l="0" t="3810" r="4445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00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7B021" w14:textId="77777777" w:rsidR="00232461" w:rsidRPr="00877F14" w:rsidRDefault="00232461" w:rsidP="00A460EE">
                          <w:pPr>
                            <w:ind w:left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Commercial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In</w:t>
                          </w:r>
                          <w:proofErr w:type="gramEnd"/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Confiden</w:t>
                          </w:r>
                          <w:r>
                            <w:rPr>
                              <w:sz w:val="16"/>
                              <w:szCs w:val="16"/>
                            </w:rPr>
                            <w:t>ce,</w:t>
                          </w:r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©</w:t>
                          </w:r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Blue Prism</w:t>
                          </w:r>
                        </w:p>
                        <w:p w14:paraId="15BCDBC0" w14:textId="77777777" w:rsidR="00232461" w:rsidRPr="00877F14" w:rsidRDefault="00232461" w:rsidP="00877F14">
                          <w:pPr>
                            <w:ind w:left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52.15pt;margin-top:2.55pt;width:247.2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Ev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" filled="f" stroked="f">
              <v:textbox>
                <w:txbxContent>
                  <w:p w14:paraId="66C7B021" w14:textId="77777777" w:rsidR="00232461" w:rsidRPr="00877F14" w:rsidRDefault="00232461" w:rsidP="00A460EE">
                    <w:pPr>
                      <w:ind w:left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Commercial In</w:t>
                    </w:r>
                    <w:r w:rsidRPr="00877F14">
                      <w:rPr>
                        <w:sz w:val="16"/>
                        <w:szCs w:val="16"/>
                      </w:rPr>
                      <w:t xml:space="preserve"> Confiden</w:t>
                    </w:r>
                    <w:r>
                      <w:rPr>
                        <w:sz w:val="16"/>
                        <w:szCs w:val="16"/>
                      </w:rPr>
                      <w:t>ce,</w:t>
                    </w:r>
                    <w:r w:rsidRPr="00877F14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©</w:t>
                    </w:r>
                    <w:r w:rsidRPr="00877F14">
                      <w:rPr>
                        <w:sz w:val="16"/>
                        <w:szCs w:val="16"/>
                      </w:rPr>
                      <w:t xml:space="preserve"> Blue Prism</w:t>
                    </w:r>
                  </w:p>
                  <w:p w14:paraId="15BCDBC0" w14:textId="77777777" w:rsidR="00232461" w:rsidRPr="00877F14" w:rsidRDefault="00232461" w:rsidP="00877F14">
                    <w:pPr>
                      <w:ind w:left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8AB271D" wp14:editId="05B6248D">
          <wp:extent cx="7543800" cy="352425"/>
          <wp:effectExtent l="0" t="0" r="0" b="9525"/>
          <wp:docPr id="4" name="Picture 2" descr=":bp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bp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27EA5" w14:textId="77777777" w:rsidR="00232461" w:rsidRPr="00351A66" w:rsidRDefault="00232461" w:rsidP="004A4284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</w:t>
    </w:r>
    <w:proofErr w:type="spellStart"/>
    <w:r>
      <w:rPr>
        <w:rFonts w:ascii="ArialMT" w:hAnsi="ArialMT" w:cs="ArialMT"/>
        <w:color w:val="007AC0"/>
        <w:sz w:val="16"/>
        <w:szCs w:val="16"/>
      </w:rPr>
      <w:t>Centrix</w:t>
    </w:r>
    <w:proofErr w:type="spellEnd"/>
    <w:r>
      <w:rPr>
        <w:rFonts w:ascii="ArialMT" w:hAnsi="ArialMT" w:cs="ArialMT"/>
        <w:color w:val="007AC0"/>
        <w:sz w:val="16"/>
        <w:szCs w:val="16"/>
      </w:rPr>
      <w:t xml:space="preserve"> House, Crow Lane East, Newton-le-Willows, WA12 9UY</w:t>
    </w:r>
  </w:p>
  <w:p w14:paraId="38614507" w14:textId="5F89C04C" w:rsidR="00232461" w:rsidRDefault="00B338A7" w:rsidP="004A4284">
    <w:pPr>
      <w:tabs>
        <w:tab w:val="left" w:pos="0"/>
      </w:tabs>
      <w:ind w:left="-5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EBE85F" wp14:editId="74B504E5">
              <wp:simplePos x="0" y="0"/>
              <wp:positionH relativeFrom="column">
                <wp:posOffset>1884680</wp:posOffset>
              </wp:positionH>
              <wp:positionV relativeFrom="paragraph">
                <wp:posOffset>41910</wp:posOffset>
              </wp:positionV>
              <wp:extent cx="3140075" cy="390525"/>
              <wp:effectExtent l="0" t="3810" r="4445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00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E2CEF" w14:textId="77777777" w:rsidR="00232461" w:rsidRPr="00877F14" w:rsidRDefault="00232461" w:rsidP="00A460EE">
                          <w:pPr>
                            <w:ind w:left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Commercial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In</w:t>
                          </w:r>
                          <w:proofErr w:type="gramEnd"/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Confiden</w:t>
                          </w:r>
                          <w:r>
                            <w:rPr>
                              <w:sz w:val="16"/>
                              <w:szCs w:val="16"/>
                            </w:rPr>
                            <w:t>ce,</w:t>
                          </w:r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©</w:t>
                          </w:r>
                          <w:r w:rsidRPr="00877F14">
                            <w:rPr>
                              <w:sz w:val="16"/>
                              <w:szCs w:val="16"/>
                            </w:rPr>
                            <w:t xml:space="preserve"> Blue Prism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0;text-align:left;margin-left:148.4pt;margin-top:3.3pt;width:247.25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YXtwIAAMA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" filled="f" stroked="f">
              <v:textbox>
                <w:txbxContent>
                  <w:p w14:paraId="14BE2CEF" w14:textId="77777777" w:rsidR="00232461" w:rsidRPr="00877F14" w:rsidRDefault="00232461" w:rsidP="00A460EE">
                    <w:pPr>
                      <w:ind w:left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Commercial In</w:t>
                    </w:r>
                    <w:r w:rsidRPr="00877F14">
                      <w:rPr>
                        <w:sz w:val="16"/>
                        <w:szCs w:val="16"/>
                      </w:rPr>
                      <w:t xml:space="preserve"> Confiden</w:t>
                    </w:r>
                    <w:r>
                      <w:rPr>
                        <w:sz w:val="16"/>
                        <w:szCs w:val="16"/>
                      </w:rPr>
                      <w:t>ce,</w:t>
                    </w:r>
                    <w:r w:rsidRPr="00877F14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©</w:t>
                    </w:r>
                    <w:r w:rsidRPr="00877F14">
                      <w:rPr>
                        <w:sz w:val="16"/>
                        <w:szCs w:val="16"/>
                      </w:rPr>
                      <w:t xml:space="preserve"> Blue Prism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73E76D9" wp14:editId="3C36FD7B">
          <wp:extent cx="7543800" cy="352425"/>
          <wp:effectExtent l="0" t="0" r="0" b="9525"/>
          <wp:docPr id="6" name="Picture 6" descr=":bp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bp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06B57" w14:textId="77777777" w:rsidR="00DA0068" w:rsidRDefault="00DA0068">
      <w:r>
        <w:separator/>
      </w:r>
    </w:p>
  </w:footnote>
  <w:footnote w:type="continuationSeparator" w:id="0">
    <w:p w14:paraId="2F373AC0" w14:textId="77777777" w:rsidR="00DA0068" w:rsidRDefault="00DA0068">
      <w:r>
        <w:continuationSeparator/>
      </w:r>
    </w:p>
  </w:footnote>
  <w:footnote w:type="continuationNotice" w:id="1">
    <w:p w14:paraId="437571C3" w14:textId="77777777" w:rsidR="00DA0068" w:rsidRDefault="00DA006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D61B4" w14:textId="193FD6FA" w:rsidR="00232461" w:rsidRDefault="00B338A7" w:rsidP="004A4284">
    <w:pPr>
      <w:ind w:left="-540" w:right="-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7D7457" wp14:editId="10D01199">
              <wp:simplePos x="0" y="0"/>
              <wp:positionH relativeFrom="column">
                <wp:posOffset>4161155</wp:posOffset>
              </wp:positionH>
              <wp:positionV relativeFrom="paragraph">
                <wp:posOffset>790575</wp:posOffset>
              </wp:positionV>
              <wp:extent cx="3268345" cy="351155"/>
              <wp:effectExtent l="0" t="0" r="0" b="1270"/>
              <wp:wrapNone/>
              <wp:docPr id="1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345" cy="351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26A3B" w14:textId="77777777" w:rsidR="00232461" w:rsidRPr="00841C63" w:rsidRDefault="00232461" w:rsidP="00841C63">
                          <w:pPr>
                            <w:ind w:left="0"/>
                            <w:rPr>
                              <w:color w:val="FF4D00"/>
                              <w:sz w:val="21"/>
                              <w:szCs w:val="21"/>
                            </w:rPr>
                          </w:pPr>
                          <w:r w:rsidRPr="00841C63">
                            <w:rPr>
                              <w:color w:val="FF4D00"/>
                              <w:sz w:val="21"/>
                              <w:szCs w:val="21"/>
                            </w:rPr>
                            <w:t>The Operational Agility Software Company</w:t>
                          </w:r>
                        </w:p>
                        <w:p w14:paraId="0492159B" w14:textId="77777777" w:rsidR="00232461" w:rsidRDefault="00232461" w:rsidP="00841C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327.65pt;margin-top:62.25pt;width:257.35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dLtgIAALs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iJGgHfToke0NupN7FE5tfYZep+D20IOj2cM5+Dquur+X5VeNhFw2VGzYrVJyaBitIL/Q3vTP&#10;ro442oKshw+ygjh0a6QD2teqs8WDciBAhz49nXpjcynhcBJN5xMSY1SCbRKHYRy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" filled="f" stroked="f">
              <v:textbox>
                <w:txbxContent>
                  <w:p w14:paraId="32626A3B" w14:textId="77777777" w:rsidR="00232461" w:rsidRPr="00841C63" w:rsidRDefault="00232461" w:rsidP="00841C63">
                    <w:pPr>
                      <w:ind w:left="0"/>
                      <w:rPr>
                        <w:color w:val="FF4D00"/>
                        <w:sz w:val="21"/>
                        <w:szCs w:val="21"/>
                      </w:rPr>
                    </w:pPr>
                    <w:r w:rsidRPr="00841C63">
                      <w:rPr>
                        <w:color w:val="FF4D00"/>
                        <w:sz w:val="21"/>
                        <w:szCs w:val="21"/>
                      </w:rPr>
                      <w:t>The Operational Agility Software Company</w:t>
                    </w:r>
                  </w:p>
                  <w:p w14:paraId="0492159B" w14:textId="77777777" w:rsidR="00232461" w:rsidRDefault="00232461" w:rsidP="00841C63"/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3E509C5" wp14:editId="18633C70">
          <wp:simplePos x="0" y="0"/>
          <wp:positionH relativeFrom="column">
            <wp:posOffset>4261485</wp:posOffset>
          </wp:positionH>
          <wp:positionV relativeFrom="paragraph">
            <wp:posOffset>316230</wp:posOffset>
          </wp:positionV>
          <wp:extent cx="2505075" cy="581025"/>
          <wp:effectExtent l="0" t="0" r="9525" b="9525"/>
          <wp:wrapSquare wrapText="bothSides"/>
          <wp:docPr id="15" name="Picture 15" descr="blueprism_lo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prism_logo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04B48E15" wp14:editId="06455291">
          <wp:extent cx="3228975" cy="1076325"/>
          <wp:effectExtent l="0" t="0" r="9525" b="9525"/>
          <wp:docPr id="3" name="Picture 3" descr="bp-top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p-top cr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2461">
      <w:rPr>
        <w:noProof/>
        <w:lang w:eastAsia="en-GB"/>
      </w:rPr>
      <w:tab/>
    </w:r>
    <w:r w:rsidR="00232461">
      <w:rPr>
        <w:noProof/>
        <w:lang w:eastAsia="en-GB"/>
      </w:rPr>
      <w:tab/>
    </w:r>
    <w:r w:rsidR="00232461">
      <w:rPr>
        <w:noProof/>
        <w:lang w:eastAsia="en-GB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A26BC" w14:textId="73B44864" w:rsidR="00232461" w:rsidRPr="00D97B6A" w:rsidRDefault="00B338A7" w:rsidP="004A4284">
    <w:pPr>
      <w:ind w:left="-540" w:right="-1440"/>
      <w:rPr>
        <w:rFonts w:ascii="ArialMT" w:hAnsi="ArialMT" w:cs="ArialMT"/>
        <w:color w:val="F36F21"/>
        <w:spacing w:val="2"/>
        <w:sz w:val="20"/>
        <w:szCs w:val="19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085536" wp14:editId="37A94477">
              <wp:simplePos x="0" y="0"/>
              <wp:positionH relativeFrom="column">
                <wp:posOffset>4144010</wp:posOffset>
              </wp:positionH>
              <wp:positionV relativeFrom="paragraph">
                <wp:posOffset>306705</wp:posOffset>
              </wp:positionV>
              <wp:extent cx="3268345" cy="825500"/>
              <wp:effectExtent l="635" t="1905" r="0" b="1270"/>
              <wp:wrapNone/>
              <wp:docPr id="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68345" cy="825500"/>
                        <a:chOff x="7069" y="483"/>
                        <a:chExt cx="5147" cy="1300"/>
                      </a:xfrm>
                    </wpg:grpSpPr>
                    <pic:pic xmlns:pic="http://schemas.openxmlformats.org/drawingml/2006/picture">
                      <pic:nvPicPr>
                        <pic:cNvPr id="8" name="Picture 9" descr="blueprism_logo 20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7" y="483"/>
                          <a:ext cx="3945" cy="9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7069" y="1230"/>
                          <a:ext cx="5147" cy="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7BFC1" w14:textId="77777777" w:rsidR="00232461" w:rsidRPr="00841C63" w:rsidRDefault="00232461" w:rsidP="00877F14">
                            <w:pPr>
                              <w:ind w:left="0"/>
                              <w:rPr>
                                <w:color w:val="FF4D00"/>
                                <w:sz w:val="21"/>
                                <w:szCs w:val="21"/>
                              </w:rPr>
                            </w:pPr>
                            <w:r w:rsidRPr="00841C63">
                              <w:rPr>
                                <w:color w:val="FF4D00"/>
                                <w:sz w:val="21"/>
                                <w:szCs w:val="21"/>
                              </w:rPr>
                              <w:t>The Operational Agility Software Company</w:t>
                            </w:r>
                          </w:p>
                          <w:p w14:paraId="7253FD1E" w14:textId="77777777" w:rsidR="00232461" w:rsidRDefault="002324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8" style="position:absolute;left:0;text-align:left;margin-left:326.3pt;margin-top:24.15pt;width:257.35pt;height:65pt;z-index:251658240" coordorigin="7069,483" coordsize="5147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alt="blueprism_logo 2008" style="position:absolute;left:7227;top:483;width:394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KmXAAAAA2gAAAA8AAABkcnMvZG93bnJldi54bWxET8lqwzAQvQf6D2IKuYRaTmnT4FoOpZDQ&#10;9JYFch2s8UKtkZHU2PXXV4dAjo+355vRdOJKzreWFSyTFARxaXXLtYLzafu0BuEDssbOMin4Iw+b&#10;4mGWY6btwAe6HkMtYgj7DBU0IfSZlL5syKBPbE8cuco6gyFCV0vtcIjhppPPabqSBluODQ329NlQ&#10;+XP8NQr0gi9uV21P08vb8nt63ft+H7xS88fx4x1EoDHcxTf3l1YQt8Yr8Qb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gqZcAAAADaAAAADwAAAAAAAAAAAAAAAACfAgAA&#10;ZHJzL2Rvd25yZXYueG1sUEsFBgAAAAAEAAQA9wAAAIwDAAAAAA==&#10;">
                <v:imagedata r:id="rId2" o:title="blueprism_logo 200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7069;top:1230;width:5147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0607BFC1" w14:textId="77777777" w:rsidR="00232461" w:rsidRPr="00841C63" w:rsidRDefault="00232461" w:rsidP="00877F14">
                      <w:pPr>
                        <w:ind w:left="0"/>
                        <w:rPr>
                          <w:color w:val="FF4D00"/>
                          <w:sz w:val="21"/>
                          <w:szCs w:val="21"/>
                        </w:rPr>
                      </w:pPr>
                      <w:r w:rsidRPr="00841C63">
                        <w:rPr>
                          <w:color w:val="FF4D00"/>
                          <w:sz w:val="21"/>
                          <w:szCs w:val="21"/>
                        </w:rPr>
                        <w:t>The Operational Agility Software Company</w:t>
                      </w:r>
                    </w:p>
                    <w:p w14:paraId="7253FD1E" w14:textId="77777777" w:rsidR="00232461" w:rsidRDefault="00232461"/>
                  </w:txbxContent>
                </v:textbox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B9ABA4" wp14:editId="25ED3445">
              <wp:simplePos x="0" y="0"/>
              <wp:positionH relativeFrom="column">
                <wp:posOffset>47625</wp:posOffset>
              </wp:positionH>
              <wp:positionV relativeFrom="paragraph">
                <wp:posOffset>1209675</wp:posOffset>
              </wp:positionV>
              <wp:extent cx="6589395" cy="390525"/>
              <wp:effectExtent l="0" t="0" r="190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939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8DE7E" w14:textId="77777777" w:rsidR="00232461" w:rsidRPr="00BA3AF0" w:rsidRDefault="00232461" w:rsidP="004A4284">
                          <w:pPr>
                            <w:pStyle w:val="BasicParagraph"/>
                            <w:spacing w:line="240" w:lineRule="auto"/>
                            <w:ind w:right="-57"/>
                            <w:jc w:val="center"/>
                            <w:rPr>
                              <w:rFonts w:ascii="ArialMT" w:hAnsi="ArialMT" w:cs="ArialMT"/>
                              <w:b/>
                              <w:color w:val="003DCC"/>
                              <w:spacing w:val="2"/>
                              <w:sz w:val="44"/>
                              <w:szCs w:val="44"/>
                            </w:rPr>
                          </w:pPr>
                          <w:r w:rsidRPr="00D2656F">
                            <w:rPr>
                              <w:rFonts w:ascii="ArialMT" w:hAnsi="ArialMT" w:cs="ArialMT"/>
                              <w:b/>
                              <w:color w:val="003DCC"/>
                              <w:spacing w:val="2"/>
                              <w:sz w:val="44"/>
                              <w:szCs w:val="44"/>
                            </w:rPr>
                            <w:t>Role Profile –</w:t>
                          </w:r>
                          <w:r w:rsidR="007660F6">
                            <w:rPr>
                              <w:rFonts w:ascii="ArialMT" w:hAnsi="ArialMT" w:cs="ArialMT"/>
                              <w:b/>
                              <w:color w:val="003DCC"/>
                              <w:spacing w:val="2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D2656F">
                            <w:rPr>
                              <w:rFonts w:ascii="ArialMT" w:hAnsi="ArialMT" w:cs="ArialMT"/>
                              <w:b/>
                              <w:color w:val="003DCC"/>
                              <w:spacing w:val="2"/>
                              <w:sz w:val="44"/>
                              <w:szCs w:val="44"/>
                            </w:rPr>
                            <w:t>Process Developer</w:t>
                          </w:r>
                        </w:p>
                      </w:txbxContent>
                    </wps:txbx>
                    <wps:bodyPr rot="0" vert="horz" wrap="square" lIns="0" tIns="10800" rIns="0" bIns="1080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left:0;text-align:left;margin-left:3.75pt;margin-top:95.25pt;width:518.8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" filled="f" stroked="f">
              <v:textbox inset="0,.3mm,0,.3mm">
                <w:txbxContent>
                  <w:p w14:paraId="0F48DE7E" w14:textId="77777777" w:rsidR="00232461" w:rsidRPr="00BA3AF0" w:rsidRDefault="00232461" w:rsidP="004A4284">
                    <w:pPr>
                      <w:pStyle w:val="BasicParagraph"/>
                      <w:spacing w:line="240" w:lineRule="auto"/>
                      <w:ind w:right="-57"/>
                      <w:jc w:val="center"/>
                      <w:rPr>
                        <w:rFonts w:ascii="ArialMT" w:hAnsi="ArialMT" w:cs="ArialMT"/>
                        <w:b/>
                        <w:color w:val="003DCC"/>
                        <w:spacing w:val="2"/>
                        <w:sz w:val="44"/>
                        <w:szCs w:val="44"/>
                      </w:rPr>
                    </w:pPr>
                    <w:r w:rsidRPr="00D2656F">
                      <w:rPr>
                        <w:rFonts w:ascii="ArialMT" w:hAnsi="ArialMT" w:cs="ArialMT"/>
                        <w:b/>
                        <w:color w:val="003DCC"/>
                        <w:spacing w:val="2"/>
                        <w:sz w:val="44"/>
                        <w:szCs w:val="44"/>
                      </w:rPr>
                      <w:t>Role Profile –</w:t>
                    </w:r>
                    <w:r w:rsidR="007660F6">
                      <w:rPr>
                        <w:rFonts w:ascii="ArialMT" w:hAnsi="ArialMT" w:cs="ArialMT"/>
                        <w:b/>
                        <w:color w:val="003DCC"/>
                        <w:spacing w:val="2"/>
                        <w:sz w:val="44"/>
                        <w:szCs w:val="44"/>
                      </w:rPr>
                      <w:t xml:space="preserve"> </w:t>
                    </w:r>
                    <w:r w:rsidRPr="00D2656F">
                      <w:rPr>
                        <w:rFonts w:ascii="ArialMT" w:hAnsi="ArialMT" w:cs="ArialMT"/>
                        <w:b/>
                        <w:color w:val="003DCC"/>
                        <w:spacing w:val="2"/>
                        <w:sz w:val="44"/>
                        <w:szCs w:val="44"/>
                      </w:rPr>
                      <w:t>Process Developer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0FAA72B" wp14:editId="06D8257A">
          <wp:extent cx="3228975" cy="1076325"/>
          <wp:effectExtent l="0" t="0" r="9525" b="9525"/>
          <wp:docPr id="5" name="Picture 5" descr="bp-top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p-top cro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2461">
      <w:rPr>
        <w:noProof/>
        <w:lang w:eastAsia="en-GB"/>
      </w:rPr>
      <w:tab/>
    </w:r>
  </w:p>
  <w:p w14:paraId="64BCAD19" w14:textId="77777777" w:rsidR="00232461" w:rsidRDefault="00232461" w:rsidP="004A4284">
    <w:pPr>
      <w:ind w:left="-709" w:right="-743"/>
      <w:jc w:val="right"/>
    </w:pPr>
  </w:p>
  <w:p w14:paraId="354977C4" w14:textId="77777777" w:rsidR="00232461" w:rsidRDefault="00232461" w:rsidP="0019797D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FFFFFF7C"/>
    <w:multiLevelType w:val="singleLevel"/>
    <w:tmpl w:val="294248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04AD0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D0E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AC15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044AFDC"/>
    <w:lvl w:ilvl="0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E36C0A"/>
        <w:sz w:val="24"/>
      </w:rPr>
    </w:lvl>
  </w:abstractNum>
  <w:abstractNum w:abstractNumId="5">
    <w:nsid w:val="FFFFFF81"/>
    <w:multiLevelType w:val="singleLevel"/>
    <w:tmpl w:val="241E177C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color w:val="E36C0A"/>
        <w:sz w:val="24"/>
      </w:rPr>
    </w:lvl>
  </w:abstractNum>
  <w:abstractNum w:abstractNumId="6">
    <w:nsid w:val="FFFFFF82"/>
    <w:multiLevelType w:val="singleLevel"/>
    <w:tmpl w:val="115C6E7E"/>
    <w:lvl w:ilvl="0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E36C0A"/>
        <w:sz w:val="24"/>
      </w:rPr>
    </w:lvl>
  </w:abstractNum>
  <w:abstractNum w:abstractNumId="7">
    <w:nsid w:val="FFFFFF83"/>
    <w:multiLevelType w:val="singleLevel"/>
    <w:tmpl w:val="E4C284BC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E36C0A"/>
        <w:sz w:val="24"/>
      </w:rPr>
    </w:lvl>
  </w:abstractNum>
  <w:abstractNum w:abstractNumId="8">
    <w:nsid w:val="FFFFFF88"/>
    <w:multiLevelType w:val="singleLevel"/>
    <w:tmpl w:val="31D2A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2A425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/>
        <w:sz w:val="24"/>
      </w:rPr>
    </w:lvl>
  </w:abstractNum>
  <w:abstractNum w:abstractNumId="10">
    <w:nsid w:val="033C33CA"/>
    <w:multiLevelType w:val="hybridMultilevel"/>
    <w:tmpl w:val="232A755A"/>
    <w:lvl w:ilvl="0" w:tplc="9F703C38">
      <w:numFmt w:val="bullet"/>
      <w:lvlText w:val=""/>
      <w:lvlJc w:val="left"/>
      <w:pPr>
        <w:tabs>
          <w:tab w:val="num" w:pos="1437"/>
        </w:tabs>
        <w:ind w:left="1437" w:hanging="360"/>
      </w:pPr>
      <w:rPr>
        <w:rFonts w:ascii="Wingdings 3" w:hAnsi="Wingdings 3" w:cs="MinionPro-Regular" w:hint="default"/>
        <w:color w:val="F06F25"/>
        <w:sz w:val="2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BF10F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4BD4F75"/>
    <w:multiLevelType w:val="hybridMultilevel"/>
    <w:tmpl w:val="27960420"/>
    <w:lvl w:ilvl="0" w:tplc="3DF8AD62">
      <w:start w:val="1"/>
      <w:numFmt w:val="decimal"/>
      <w:pStyle w:val="NumberedMiniHeading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21375A"/>
    <w:multiLevelType w:val="hybridMultilevel"/>
    <w:tmpl w:val="839C8B9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7CF21EB"/>
    <w:multiLevelType w:val="hybridMultilevel"/>
    <w:tmpl w:val="DDCC899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C1C1F9A"/>
    <w:multiLevelType w:val="hybridMultilevel"/>
    <w:tmpl w:val="3E780822"/>
    <w:lvl w:ilvl="0" w:tplc="60C4BD46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AA6B96">
      <w:start w:val="1374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5E0C2C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728C10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28DB14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10229A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22F07E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3CBD80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D2EAD2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1F2929C0"/>
    <w:multiLevelType w:val="hybridMultilevel"/>
    <w:tmpl w:val="98B2736C"/>
    <w:lvl w:ilvl="0" w:tplc="9B9ADD52">
      <w:start w:val="1"/>
      <w:numFmt w:val="bullet"/>
      <w:pStyle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87601ED"/>
    <w:multiLevelType w:val="hybridMultilevel"/>
    <w:tmpl w:val="3FA03B90"/>
    <w:lvl w:ilvl="0" w:tplc="2F44C6A6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2B1A97"/>
    <w:multiLevelType w:val="multilevel"/>
    <w:tmpl w:val="B8669064"/>
    <w:lvl w:ilvl="0">
      <w:start w:val="1"/>
      <w:numFmt w:val="none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 w:val="0"/>
        <w:i w:val="0"/>
        <w:color w:val="FF6600"/>
        <w:sz w:val="4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31740FC"/>
    <w:multiLevelType w:val="hybridMultilevel"/>
    <w:tmpl w:val="83780032"/>
    <w:lvl w:ilvl="0" w:tplc="AE2EAB84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011379"/>
    <w:multiLevelType w:val="hybridMultilevel"/>
    <w:tmpl w:val="9ED2560E"/>
    <w:lvl w:ilvl="0" w:tplc="923C9AEA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0626F8"/>
    <w:multiLevelType w:val="hybridMultilevel"/>
    <w:tmpl w:val="7A42D5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3E02C17"/>
    <w:multiLevelType w:val="hybridMultilevel"/>
    <w:tmpl w:val="32AC75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70F2345"/>
    <w:multiLevelType w:val="hybridMultilevel"/>
    <w:tmpl w:val="6DC0FB78"/>
    <w:lvl w:ilvl="0" w:tplc="9938A7E8">
      <w:start w:val="1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MinionPro-Regular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BD7832"/>
    <w:multiLevelType w:val="hybridMultilevel"/>
    <w:tmpl w:val="E1B2EF80"/>
    <w:lvl w:ilvl="0" w:tplc="9F9A6E1E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2826B8">
      <w:start w:val="1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62263A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B03C36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56054E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B87320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B4D8A0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9634BA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E286C0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5F62796F"/>
    <w:multiLevelType w:val="hybridMultilevel"/>
    <w:tmpl w:val="AF9C9ACC"/>
    <w:lvl w:ilvl="0" w:tplc="2564EDF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443BA"/>
    <w:multiLevelType w:val="hybridMultilevel"/>
    <w:tmpl w:val="14FC5AAE"/>
    <w:lvl w:ilvl="0" w:tplc="92A425B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36D05A9"/>
    <w:multiLevelType w:val="hybridMultilevel"/>
    <w:tmpl w:val="BC8E0F02"/>
    <w:lvl w:ilvl="0" w:tplc="C7F8004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3710249"/>
    <w:multiLevelType w:val="hybridMultilevel"/>
    <w:tmpl w:val="BA5E3188"/>
    <w:lvl w:ilvl="0" w:tplc="92A425B4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7F831149"/>
    <w:multiLevelType w:val="hybridMultilevel"/>
    <w:tmpl w:val="DCA2AEB6"/>
    <w:lvl w:ilvl="0" w:tplc="D22C7940">
      <w:start w:val="1"/>
      <w:numFmt w:val="bullet"/>
      <w:pStyle w:val="Style1"/>
      <w:lvlText w:val=""/>
      <w:lvlJc w:val="left"/>
      <w:pPr>
        <w:ind w:left="2086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</w:num>
  <w:num w:numId="7">
    <w:abstractNumId w:val="9"/>
  </w:num>
  <w:num w:numId="8">
    <w:abstractNumId w:val="23"/>
  </w:num>
  <w:num w:numId="9">
    <w:abstractNumId w:val="23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2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6"/>
  </w:num>
  <w:num w:numId="24">
    <w:abstractNumId w:val="13"/>
  </w:num>
  <w:num w:numId="25">
    <w:abstractNumId w:val="28"/>
  </w:num>
  <w:num w:numId="26">
    <w:abstractNumId w:val="26"/>
  </w:num>
  <w:num w:numId="27">
    <w:abstractNumId w:val="22"/>
  </w:num>
  <w:num w:numId="28">
    <w:abstractNumId w:val="14"/>
  </w:num>
  <w:num w:numId="29">
    <w:abstractNumId w:val="21"/>
  </w:num>
  <w:num w:numId="30">
    <w:abstractNumId w:val="9"/>
    <w:lvlOverride w:ilvl="0">
      <w:startOverride w:val="1"/>
    </w:lvlOverride>
  </w:num>
  <w:num w:numId="31">
    <w:abstractNumId w:val="25"/>
  </w:num>
  <w:num w:numId="32">
    <w:abstractNumId w:val="17"/>
  </w:num>
  <w:num w:numId="33">
    <w:abstractNumId w:val="19"/>
  </w:num>
  <w:num w:numId="34">
    <w:abstractNumId w:val="27"/>
  </w:num>
  <w:num w:numId="35">
    <w:abstractNumId w:val="20"/>
  </w:num>
  <w:num w:numId="36">
    <w:abstractNumId w:val="29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>
      <o:colormru v:ext="edit" colors="#f06f2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56F"/>
    <w:rsid w:val="00001DBC"/>
    <w:rsid w:val="00015AA0"/>
    <w:rsid w:val="000213CC"/>
    <w:rsid w:val="0004612E"/>
    <w:rsid w:val="00095377"/>
    <w:rsid w:val="000A68A4"/>
    <w:rsid w:val="000B4CEB"/>
    <w:rsid w:val="000F0437"/>
    <w:rsid w:val="00126ADB"/>
    <w:rsid w:val="00137AC3"/>
    <w:rsid w:val="00186187"/>
    <w:rsid w:val="0019797D"/>
    <w:rsid w:val="001B0DD9"/>
    <w:rsid w:val="001D46E2"/>
    <w:rsid w:val="00205CE9"/>
    <w:rsid w:val="002062F2"/>
    <w:rsid w:val="00232461"/>
    <w:rsid w:val="00261000"/>
    <w:rsid w:val="002C2413"/>
    <w:rsid w:val="002D7483"/>
    <w:rsid w:val="002E1EDE"/>
    <w:rsid w:val="00306863"/>
    <w:rsid w:val="00314813"/>
    <w:rsid w:val="003249F4"/>
    <w:rsid w:val="00327B81"/>
    <w:rsid w:val="00351A66"/>
    <w:rsid w:val="003567DA"/>
    <w:rsid w:val="00386EE3"/>
    <w:rsid w:val="003C741A"/>
    <w:rsid w:val="003D58CA"/>
    <w:rsid w:val="003F570E"/>
    <w:rsid w:val="004003C2"/>
    <w:rsid w:val="00427682"/>
    <w:rsid w:val="004666CF"/>
    <w:rsid w:val="004A4284"/>
    <w:rsid w:val="004B2F0A"/>
    <w:rsid w:val="004C5847"/>
    <w:rsid w:val="004D7FB6"/>
    <w:rsid w:val="00501567"/>
    <w:rsid w:val="00564E33"/>
    <w:rsid w:val="00583404"/>
    <w:rsid w:val="00593E9C"/>
    <w:rsid w:val="005A0080"/>
    <w:rsid w:val="005A3293"/>
    <w:rsid w:val="005D7113"/>
    <w:rsid w:val="005D7BD0"/>
    <w:rsid w:val="005D7EFB"/>
    <w:rsid w:val="005E1A3F"/>
    <w:rsid w:val="0061786D"/>
    <w:rsid w:val="00624C10"/>
    <w:rsid w:val="006574AF"/>
    <w:rsid w:val="00697F7C"/>
    <w:rsid w:val="006A417B"/>
    <w:rsid w:val="006C5DE7"/>
    <w:rsid w:val="006C72CB"/>
    <w:rsid w:val="006D57B7"/>
    <w:rsid w:val="006E0ECA"/>
    <w:rsid w:val="006F4442"/>
    <w:rsid w:val="007073AF"/>
    <w:rsid w:val="00712B49"/>
    <w:rsid w:val="00725A5B"/>
    <w:rsid w:val="00741E52"/>
    <w:rsid w:val="00756BB1"/>
    <w:rsid w:val="007660F6"/>
    <w:rsid w:val="00767CC1"/>
    <w:rsid w:val="007C09F0"/>
    <w:rsid w:val="00826B78"/>
    <w:rsid w:val="00841BA5"/>
    <w:rsid w:val="00841C63"/>
    <w:rsid w:val="00871596"/>
    <w:rsid w:val="00877F14"/>
    <w:rsid w:val="008A0C5C"/>
    <w:rsid w:val="008C1A7D"/>
    <w:rsid w:val="008F3328"/>
    <w:rsid w:val="0090597A"/>
    <w:rsid w:val="0091242F"/>
    <w:rsid w:val="0094307F"/>
    <w:rsid w:val="009676D8"/>
    <w:rsid w:val="009721A8"/>
    <w:rsid w:val="009A1C96"/>
    <w:rsid w:val="009B3C6D"/>
    <w:rsid w:val="009F6B3C"/>
    <w:rsid w:val="00A333B0"/>
    <w:rsid w:val="00A41E93"/>
    <w:rsid w:val="00A4380A"/>
    <w:rsid w:val="00A460EE"/>
    <w:rsid w:val="00A47B88"/>
    <w:rsid w:val="00AA17D2"/>
    <w:rsid w:val="00AC3B9A"/>
    <w:rsid w:val="00AF28F4"/>
    <w:rsid w:val="00B10CB6"/>
    <w:rsid w:val="00B1369B"/>
    <w:rsid w:val="00B21AA3"/>
    <w:rsid w:val="00B338A7"/>
    <w:rsid w:val="00B426F7"/>
    <w:rsid w:val="00B550AD"/>
    <w:rsid w:val="00B636CB"/>
    <w:rsid w:val="00BA3AF0"/>
    <w:rsid w:val="00BB464B"/>
    <w:rsid w:val="00BD294A"/>
    <w:rsid w:val="00BF55DD"/>
    <w:rsid w:val="00C2084A"/>
    <w:rsid w:val="00C50B88"/>
    <w:rsid w:val="00C51C36"/>
    <w:rsid w:val="00CE50BC"/>
    <w:rsid w:val="00CF2F09"/>
    <w:rsid w:val="00D2656F"/>
    <w:rsid w:val="00D41249"/>
    <w:rsid w:val="00D50B3F"/>
    <w:rsid w:val="00D75331"/>
    <w:rsid w:val="00D90C1E"/>
    <w:rsid w:val="00D97B6A"/>
    <w:rsid w:val="00DA0068"/>
    <w:rsid w:val="00DD5ECB"/>
    <w:rsid w:val="00E05B7D"/>
    <w:rsid w:val="00E85A2C"/>
    <w:rsid w:val="00E92CDA"/>
    <w:rsid w:val="00EE170C"/>
    <w:rsid w:val="00EE39B9"/>
    <w:rsid w:val="00F4563D"/>
    <w:rsid w:val="00F61475"/>
    <w:rsid w:val="00F96FF3"/>
    <w:rsid w:val="00FA7734"/>
    <w:rsid w:val="00FD1A55"/>
    <w:rsid w:val="00FD293D"/>
    <w:rsid w:val="00FD7542"/>
    <w:rsid w:val="00FE0D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f25"/>
    </o:shapedefaults>
    <o:shapelayout v:ext="edit">
      <o:idmap v:ext="edit" data="1"/>
    </o:shapelayout>
  </w:shapeDefaults>
  <w:decimalSymbol w:val="."/>
  <w:listSeparator w:val=","/>
  <w14:docId w14:val="72725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Default Paragraph Font" w:uiPriority="1"/>
    <w:lsdException w:name="No List" w:uiPriority="99"/>
    <w:lsdException w:name="List Paragraph" w:uiPriority="34"/>
  </w:latentStyles>
  <w:style w:type="paragraph" w:default="1" w:styleId="Normal">
    <w:name w:val="Normal"/>
    <w:qFormat/>
    <w:rsid w:val="006F4442"/>
    <w:pPr>
      <w:spacing w:before="120" w:after="240"/>
      <w:ind w:left="284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6F4442"/>
    <w:pPr>
      <w:keepNext/>
      <w:pageBreakBefore/>
      <w:spacing w:before="240" w:after="120" w:line="360" w:lineRule="auto"/>
      <w:outlineLvl w:val="0"/>
    </w:pPr>
    <w:rPr>
      <w:rFonts w:cs="Arial"/>
      <w:bCs/>
      <w:color w:val="4A442A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1"/>
    </w:pPr>
    <w:rPr>
      <w:rFonts w:cs="Arial"/>
      <w:color w:val="198CFF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2"/>
    </w:pPr>
    <w:rPr>
      <w:rFonts w:cs="Arial"/>
      <w:color w:val="198CE1"/>
      <w:sz w:val="24"/>
      <w:szCs w:val="26"/>
    </w:rPr>
  </w:style>
  <w:style w:type="paragraph" w:styleId="Heading4">
    <w:name w:val="heading 4"/>
    <w:basedOn w:val="Normal"/>
    <w:next w:val="Normal"/>
    <w:rsid w:val="005A1EB1"/>
    <w:pPr>
      <w:keepNext/>
      <w:tabs>
        <w:tab w:val="left" w:pos="1701"/>
      </w:tabs>
      <w:spacing w:before="360" w:after="18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rsid w:val="007073AF"/>
    <w:pPr>
      <w:numPr>
        <w:ilvl w:val="4"/>
        <w:numId w:val="4"/>
      </w:numPr>
      <w:spacing w:before="360" w:after="18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073AF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7073AF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rsid w:val="007073AF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7073AF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6F4442"/>
    <w:rPr>
      <w:rFonts w:ascii="Arial" w:hAnsi="Arial" w:cs="Arial"/>
      <w:color w:val="198CFF"/>
      <w:sz w:val="28"/>
      <w:szCs w:val="28"/>
      <w:lang w:eastAsia="en-US"/>
    </w:rPr>
  </w:style>
  <w:style w:type="paragraph" w:customStyle="1" w:styleId="1Quote">
    <w:name w:val="1Quote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120" w:line="360" w:lineRule="auto"/>
      <w:ind w:left="425"/>
      <w:textAlignment w:val="center"/>
    </w:pPr>
    <w:rPr>
      <w:rFonts w:cs="Arial-ItalicMT"/>
      <w:i/>
      <w:iCs/>
      <w:color w:val="198CFF"/>
      <w:sz w:val="28"/>
      <w:szCs w:val="28"/>
    </w:rPr>
  </w:style>
  <w:style w:type="paragraph" w:styleId="TOC1">
    <w:name w:val="toc 1"/>
    <w:basedOn w:val="Normal"/>
    <w:next w:val="Normal"/>
    <w:autoRedefine/>
    <w:semiHidden/>
    <w:rsid w:val="007073AF"/>
    <w:pPr>
      <w:tabs>
        <w:tab w:val="right" w:leader="dot" w:pos="10250"/>
      </w:tabs>
      <w:spacing w:after="120"/>
      <w:ind w:left="1620"/>
    </w:pPr>
    <w:rPr>
      <w:b/>
    </w:rPr>
  </w:style>
  <w:style w:type="paragraph" w:styleId="TOC2">
    <w:name w:val="toc 2"/>
    <w:basedOn w:val="TOC1"/>
    <w:next w:val="Normal"/>
    <w:autoRedefine/>
    <w:semiHidden/>
    <w:rsid w:val="007073AF"/>
    <w:pPr>
      <w:tabs>
        <w:tab w:val="left" w:pos="880"/>
      </w:tabs>
      <w:spacing w:after="0"/>
      <w:ind w:left="1701" w:right="1985"/>
    </w:pPr>
    <w:rPr>
      <w:b w:val="0"/>
    </w:rPr>
  </w:style>
  <w:style w:type="paragraph" w:styleId="TOC3">
    <w:name w:val="toc 3"/>
    <w:basedOn w:val="Normal"/>
    <w:next w:val="Normal"/>
    <w:autoRedefine/>
    <w:semiHidden/>
    <w:rsid w:val="007073AF"/>
    <w:pPr>
      <w:spacing w:after="0"/>
      <w:ind w:left="397"/>
    </w:pPr>
    <w:rPr>
      <w:rFonts w:ascii="HelveticaNeue Condensed" w:hAnsi="HelveticaNeue Condensed"/>
    </w:rPr>
  </w:style>
  <w:style w:type="paragraph" w:styleId="TOC4">
    <w:name w:val="toc 4"/>
    <w:basedOn w:val="Normal"/>
    <w:next w:val="Normal"/>
    <w:autoRedefine/>
    <w:semiHidden/>
    <w:rsid w:val="007073AF"/>
    <w:pPr>
      <w:spacing w:after="0"/>
      <w:ind w:left="658"/>
    </w:pPr>
  </w:style>
  <w:style w:type="paragraph" w:styleId="TOC5">
    <w:name w:val="toc 5"/>
    <w:basedOn w:val="Normal"/>
    <w:next w:val="Normal"/>
    <w:autoRedefine/>
    <w:semiHidden/>
    <w:rsid w:val="007073AF"/>
    <w:pPr>
      <w:spacing w:after="0"/>
      <w:ind w:left="879"/>
    </w:pPr>
  </w:style>
  <w:style w:type="paragraph" w:customStyle="1" w:styleId="attrib">
    <w:name w:val="attrib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-BoldMT" w:hAnsi="Arial-BoldMT" w:cs="Arial-BoldMT"/>
      <w:b/>
      <w:bCs/>
      <w:color w:val="000000"/>
      <w:sz w:val="20"/>
      <w:szCs w:val="20"/>
    </w:rPr>
  </w:style>
  <w:style w:type="paragraph" w:customStyle="1" w:styleId="1Attrib">
    <w:name w:val="1Attrib"/>
    <w:basedOn w:val="attrib"/>
    <w:rsid w:val="00D90C1E"/>
  </w:style>
  <w:style w:type="paragraph" w:customStyle="1" w:styleId="attrib2">
    <w:name w:val="attrib2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MT" w:hAnsi="ArialMT" w:cs="ArialMT"/>
      <w:color w:val="000000"/>
      <w:spacing w:val="-2"/>
      <w:sz w:val="20"/>
      <w:szCs w:val="20"/>
    </w:rPr>
  </w:style>
  <w:style w:type="paragraph" w:customStyle="1" w:styleId="1AttribJob">
    <w:name w:val="1Attrib Job"/>
    <w:basedOn w:val="attrib2"/>
    <w:rsid w:val="00D90C1E"/>
  </w:style>
  <w:style w:type="paragraph" w:styleId="BalloonText">
    <w:name w:val="Balloon Text"/>
    <w:basedOn w:val="Normal"/>
    <w:semiHidden/>
    <w:rsid w:val="007073AF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ind w:left="0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1smallquote">
    <w:name w:val="1small quote"/>
    <w:basedOn w:val="body"/>
    <w:rsid w:val="00D90C1E"/>
    <w:rPr>
      <w:rFonts w:ascii="Arial-ItalicMT" w:hAnsi="Arial-ItalicMT" w:cs="Arial-ItalicMT"/>
      <w:iCs/>
      <w:color w:val="007AC0"/>
    </w:rPr>
  </w:style>
  <w:style w:type="paragraph" w:customStyle="1" w:styleId="BasicParagraph">
    <w:name w:val="[Basic Paragraph]"/>
    <w:basedOn w:val="Normal"/>
    <w:uiPriority w:val="99"/>
    <w:rsid w:val="00351A66"/>
    <w:pPr>
      <w:widowControl w:val="0"/>
      <w:autoSpaceDE w:val="0"/>
      <w:autoSpaceDN w:val="0"/>
      <w:adjustRightInd w:val="0"/>
      <w:spacing w:before="0" w:after="0" w:line="288" w:lineRule="auto"/>
      <w:ind w:left="0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iniHeading">
    <w:name w:val="Mini Heading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240" w:after="120" w:line="360" w:lineRule="auto"/>
      <w:textAlignment w:val="center"/>
    </w:pPr>
    <w:rPr>
      <w:rFonts w:ascii="Arial-BoldMT" w:hAnsi="Arial-BoldMT" w:cs="Arial-BoldMT"/>
      <w:b/>
      <w:bCs/>
      <w:color w:val="003DCC"/>
      <w:sz w:val="24"/>
    </w:rPr>
  </w:style>
  <w:style w:type="paragraph" w:customStyle="1" w:styleId="1bodytext">
    <w:name w:val="1 body text"/>
    <w:basedOn w:val="Normal"/>
    <w:rsid w:val="0004612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styleId="Header">
    <w:name w:val="header"/>
    <w:basedOn w:val="Normal"/>
    <w:link w:val="Head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rsid w:val="005A0080"/>
    <w:rPr>
      <w:rFonts w:ascii="Arial" w:hAnsi="Arial"/>
      <w:color w:val="2069AD"/>
    </w:rPr>
  </w:style>
  <w:style w:type="paragraph" w:styleId="Footer">
    <w:name w:val="footer"/>
    <w:basedOn w:val="Normal"/>
    <w:link w:val="Foot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rsid w:val="005A0080"/>
    <w:rPr>
      <w:rFonts w:ascii="Arial" w:hAnsi="Arial"/>
      <w:color w:val="2069AD"/>
    </w:rPr>
  </w:style>
  <w:style w:type="paragraph" w:styleId="ListParagraph">
    <w:name w:val="List Paragraph"/>
    <w:basedOn w:val="Normal"/>
    <w:uiPriority w:val="34"/>
    <w:rsid w:val="00E92CDA"/>
    <w:pPr>
      <w:spacing w:before="0" w:after="0"/>
      <w:ind w:left="720"/>
      <w:contextualSpacing/>
    </w:pPr>
    <w:rPr>
      <w:rFonts w:ascii="Times New Roman" w:hAnsi="Times New Roman"/>
      <w:lang w:eastAsia="en-GB"/>
    </w:rPr>
  </w:style>
  <w:style w:type="paragraph" w:styleId="BodyText">
    <w:name w:val="Body Text"/>
    <w:basedOn w:val="Normal"/>
    <w:link w:val="BodyTextChar"/>
    <w:rsid w:val="004A4284"/>
    <w:pPr>
      <w:spacing w:before="0" w:after="0"/>
      <w:ind w:left="0"/>
    </w:pPr>
    <w:rPr>
      <w:rFonts w:ascii="Verdana" w:hAnsi="Verdana"/>
      <w:color w:val="000000"/>
      <w:sz w:val="18"/>
      <w:szCs w:val="20"/>
    </w:rPr>
  </w:style>
  <w:style w:type="character" w:customStyle="1" w:styleId="BodyTextChar">
    <w:name w:val="Body Text Char"/>
    <w:link w:val="BodyText"/>
    <w:rsid w:val="004A4284"/>
    <w:rPr>
      <w:rFonts w:ascii="Verdana" w:hAnsi="Verdana"/>
      <w:color w:val="000000"/>
      <w:sz w:val="18"/>
      <w:lang w:eastAsia="en-US"/>
    </w:rPr>
  </w:style>
  <w:style w:type="character" w:customStyle="1" w:styleId="StyleBodyTextBoldChar">
    <w:name w:val="Style Body Text + Bold Char"/>
    <w:rsid w:val="004A4284"/>
    <w:rPr>
      <w:rFonts w:ascii="Arial" w:hAnsi="Arial" w:cs="Arial"/>
      <w:b/>
      <w:bCs/>
      <w:color w:val="2069AD"/>
      <w:sz w:val="22"/>
      <w:szCs w:val="24"/>
      <w:lang w:val="en-GB" w:eastAsia="ar-SA" w:bidi="ar-SA"/>
    </w:rPr>
  </w:style>
  <w:style w:type="paragraph" w:customStyle="1" w:styleId="Sub-Heading">
    <w:name w:val="Sub-Heading"/>
    <w:basedOn w:val="Normal"/>
    <w:next w:val="Normal"/>
    <w:autoRedefine/>
    <w:qFormat/>
    <w:rsid w:val="006F4442"/>
    <w:pPr>
      <w:spacing w:before="240" w:after="120" w:line="360" w:lineRule="auto"/>
    </w:pPr>
    <w:rPr>
      <w:b/>
      <w:color w:val="198CFF"/>
    </w:rPr>
  </w:style>
  <w:style w:type="paragraph" w:customStyle="1" w:styleId="NumberedMiniHeading">
    <w:name w:val="Numbered Mini Heading"/>
    <w:basedOn w:val="MiniHeading"/>
    <w:next w:val="Normal"/>
    <w:autoRedefine/>
    <w:qFormat/>
    <w:rsid w:val="006F4442"/>
    <w:pPr>
      <w:numPr>
        <w:numId w:val="22"/>
      </w:numPr>
      <w:ind w:left="641" w:hanging="357"/>
    </w:pPr>
  </w:style>
  <w:style w:type="paragraph" w:customStyle="1" w:styleId="CodeExample">
    <w:name w:val="Code Example"/>
    <w:basedOn w:val="Normal"/>
    <w:next w:val="Normal"/>
    <w:autoRedefine/>
    <w:qFormat/>
    <w:rsid w:val="00306863"/>
    <w:pPr>
      <w:shd w:val="clear" w:color="auto" w:fill="EEECE1"/>
    </w:pPr>
    <w:rPr>
      <w:rFonts w:ascii="Courier New" w:hAnsi="Courier New"/>
      <w:sz w:val="20"/>
    </w:rPr>
  </w:style>
  <w:style w:type="paragraph" w:customStyle="1" w:styleId="TableHeading">
    <w:name w:val="Table Heading"/>
    <w:basedOn w:val="Normal"/>
    <w:qFormat/>
    <w:rsid w:val="00DD5ECB"/>
    <w:pPr>
      <w:ind w:left="0"/>
    </w:pPr>
    <w:rPr>
      <w:b/>
      <w:color w:val="262626"/>
      <w:sz w:val="24"/>
    </w:rPr>
  </w:style>
  <w:style w:type="table" w:styleId="TableGrid">
    <w:name w:val="Table Grid"/>
    <w:basedOn w:val="TableNormal"/>
    <w:rsid w:val="00306863"/>
    <w:rPr>
      <w:rFonts w:ascii="Arial" w:hAnsi="Arial"/>
    </w:rPr>
    <w:tblPr>
      <w:tblBorders>
        <w:top w:val="single" w:sz="4" w:space="0" w:color="333399"/>
        <w:left w:val="single" w:sz="4" w:space="0" w:color="333399"/>
        <w:bottom w:val="single" w:sz="4" w:space="0" w:color="333399"/>
        <w:right w:val="single" w:sz="4" w:space="0" w:color="333399"/>
        <w:insideH w:val="single" w:sz="4" w:space="0" w:color="333399"/>
        <w:insideV w:val="single" w:sz="4" w:space="0" w:color="333399"/>
      </w:tblBorders>
    </w:tblPr>
  </w:style>
  <w:style w:type="paragraph" w:customStyle="1" w:styleId="TableText">
    <w:name w:val="Table Text"/>
    <w:basedOn w:val="TableHeading"/>
    <w:autoRedefine/>
    <w:qFormat/>
    <w:rsid w:val="00306863"/>
    <w:rPr>
      <w:b w:val="0"/>
      <w:sz w:val="22"/>
    </w:rPr>
  </w:style>
  <w:style w:type="paragraph" w:styleId="ListBullet">
    <w:name w:val="List Bullet"/>
    <w:basedOn w:val="Normal"/>
    <w:autoRedefine/>
    <w:rsid w:val="00FD1A55"/>
    <w:pPr>
      <w:numPr>
        <w:numId w:val="31"/>
      </w:numPr>
      <w:contextualSpacing/>
    </w:pPr>
  </w:style>
  <w:style w:type="paragraph" w:styleId="ListBullet2">
    <w:name w:val="List Bullet 2"/>
    <w:basedOn w:val="ListBullet"/>
    <w:autoRedefine/>
    <w:rsid w:val="00FD1A55"/>
    <w:pPr>
      <w:numPr>
        <w:numId w:val="32"/>
      </w:numPr>
    </w:pPr>
  </w:style>
  <w:style w:type="paragraph" w:styleId="ListBullet3">
    <w:name w:val="List Bullet 3"/>
    <w:basedOn w:val="ListBullet"/>
    <w:autoRedefine/>
    <w:rsid w:val="00FD1A55"/>
    <w:pPr>
      <w:numPr>
        <w:numId w:val="33"/>
      </w:numPr>
    </w:pPr>
  </w:style>
  <w:style w:type="paragraph" w:styleId="ListBullet4">
    <w:name w:val="List Bullet 4"/>
    <w:basedOn w:val="ListBullet"/>
    <w:autoRedefine/>
    <w:rsid w:val="00FD1A55"/>
  </w:style>
  <w:style w:type="paragraph" w:styleId="ListBullet5">
    <w:name w:val="List Bullet 5"/>
    <w:basedOn w:val="ListBullet"/>
    <w:autoRedefine/>
    <w:rsid w:val="00FD1A55"/>
  </w:style>
  <w:style w:type="paragraph" w:customStyle="1" w:styleId="Bullet">
    <w:name w:val="Bullet"/>
    <w:basedOn w:val="Normal"/>
    <w:autoRedefine/>
    <w:qFormat/>
    <w:rsid w:val="00B1369B"/>
    <w:pPr>
      <w:numPr>
        <w:numId w:val="23"/>
      </w:numPr>
    </w:pPr>
  </w:style>
  <w:style w:type="paragraph" w:customStyle="1" w:styleId="Style1">
    <w:name w:val="Style1"/>
    <w:basedOn w:val="Bullet"/>
    <w:autoRedefine/>
    <w:qFormat/>
    <w:rsid w:val="001B0DD9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Default Paragraph Font" w:uiPriority="1"/>
    <w:lsdException w:name="No List" w:uiPriority="99"/>
    <w:lsdException w:name="List Paragraph" w:uiPriority="34"/>
  </w:latentStyles>
  <w:style w:type="paragraph" w:default="1" w:styleId="Normal">
    <w:name w:val="Normal"/>
    <w:qFormat/>
    <w:rsid w:val="006F4442"/>
    <w:pPr>
      <w:spacing w:before="120" w:after="240"/>
      <w:ind w:left="284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6F4442"/>
    <w:pPr>
      <w:keepNext/>
      <w:pageBreakBefore/>
      <w:spacing w:before="240" w:after="120" w:line="360" w:lineRule="auto"/>
      <w:outlineLvl w:val="0"/>
    </w:pPr>
    <w:rPr>
      <w:rFonts w:cs="Arial"/>
      <w:bCs/>
      <w:color w:val="4A442A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1"/>
    </w:pPr>
    <w:rPr>
      <w:rFonts w:cs="Arial"/>
      <w:color w:val="198CFF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2"/>
    </w:pPr>
    <w:rPr>
      <w:rFonts w:cs="Arial"/>
      <w:color w:val="198CE1"/>
      <w:sz w:val="24"/>
      <w:szCs w:val="26"/>
    </w:rPr>
  </w:style>
  <w:style w:type="paragraph" w:styleId="Heading4">
    <w:name w:val="heading 4"/>
    <w:basedOn w:val="Normal"/>
    <w:next w:val="Normal"/>
    <w:rsid w:val="005A1EB1"/>
    <w:pPr>
      <w:keepNext/>
      <w:tabs>
        <w:tab w:val="left" w:pos="1701"/>
      </w:tabs>
      <w:spacing w:before="360" w:after="18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rsid w:val="007073AF"/>
    <w:pPr>
      <w:numPr>
        <w:ilvl w:val="4"/>
        <w:numId w:val="4"/>
      </w:numPr>
      <w:spacing w:before="360" w:after="18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073AF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7073AF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rsid w:val="007073AF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7073AF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6F4442"/>
    <w:rPr>
      <w:rFonts w:ascii="Arial" w:hAnsi="Arial" w:cs="Arial"/>
      <w:color w:val="198CFF"/>
      <w:sz w:val="28"/>
      <w:szCs w:val="28"/>
      <w:lang w:eastAsia="en-US"/>
    </w:rPr>
  </w:style>
  <w:style w:type="paragraph" w:customStyle="1" w:styleId="1Quote">
    <w:name w:val="1Quote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120" w:line="360" w:lineRule="auto"/>
      <w:ind w:left="425"/>
      <w:textAlignment w:val="center"/>
    </w:pPr>
    <w:rPr>
      <w:rFonts w:cs="Arial-ItalicMT"/>
      <w:i/>
      <w:iCs/>
      <w:color w:val="198CFF"/>
      <w:sz w:val="28"/>
      <w:szCs w:val="28"/>
    </w:rPr>
  </w:style>
  <w:style w:type="paragraph" w:styleId="TOC1">
    <w:name w:val="toc 1"/>
    <w:basedOn w:val="Normal"/>
    <w:next w:val="Normal"/>
    <w:autoRedefine/>
    <w:semiHidden/>
    <w:rsid w:val="007073AF"/>
    <w:pPr>
      <w:tabs>
        <w:tab w:val="right" w:leader="dot" w:pos="10250"/>
      </w:tabs>
      <w:spacing w:after="120"/>
      <w:ind w:left="1620"/>
    </w:pPr>
    <w:rPr>
      <w:b/>
    </w:rPr>
  </w:style>
  <w:style w:type="paragraph" w:styleId="TOC2">
    <w:name w:val="toc 2"/>
    <w:basedOn w:val="TOC1"/>
    <w:next w:val="Normal"/>
    <w:autoRedefine/>
    <w:semiHidden/>
    <w:rsid w:val="007073AF"/>
    <w:pPr>
      <w:tabs>
        <w:tab w:val="left" w:pos="880"/>
      </w:tabs>
      <w:spacing w:after="0"/>
      <w:ind w:left="1701" w:right="1985"/>
    </w:pPr>
    <w:rPr>
      <w:b w:val="0"/>
    </w:rPr>
  </w:style>
  <w:style w:type="paragraph" w:styleId="TOC3">
    <w:name w:val="toc 3"/>
    <w:basedOn w:val="Normal"/>
    <w:next w:val="Normal"/>
    <w:autoRedefine/>
    <w:semiHidden/>
    <w:rsid w:val="007073AF"/>
    <w:pPr>
      <w:spacing w:after="0"/>
      <w:ind w:left="397"/>
    </w:pPr>
    <w:rPr>
      <w:rFonts w:ascii="HelveticaNeue Condensed" w:hAnsi="HelveticaNeue Condensed"/>
    </w:rPr>
  </w:style>
  <w:style w:type="paragraph" w:styleId="TOC4">
    <w:name w:val="toc 4"/>
    <w:basedOn w:val="Normal"/>
    <w:next w:val="Normal"/>
    <w:autoRedefine/>
    <w:semiHidden/>
    <w:rsid w:val="007073AF"/>
    <w:pPr>
      <w:spacing w:after="0"/>
      <w:ind w:left="658"/>
    </w:pPr>
  </w:style>
  <w:style w:type="paragraph" w:styleId="TOC5">
    <w:name w:val="toc 5"/>
    <w:basedOn w:val="Normal"/>
    <w:next w:val="Normal"/>
    <w:autoRedefine/>
    <w:semiHidden/>
    <w:rsid w:val="007073AF"/>
    <w:pPr>
      <w:spacing w:after="0"/>
      <w:ind w:left="879"/>
    </w:pPr>
  </w:style>
  <w:style w:type="paragraph" w:customStyle="1" w:styleId="attrib">
    <w:name w:val="attrib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-BoldMT" w:hAnsi="Arial-BoldMT" w:cs="Arial-BoldMT"/>
      <w:b/>
      <w:bCs/>
      <w:color w:val="000000"/>
      <w:sz w:val="20"/>
      <w:szCs w:val="20"/>
    </w:rPr>
  </w:style>
  <w:style w:type="paragraph" w:customStyle="1" w:styleId="1Attrib">
    <w:name w:val="1Attrib"/>
    <w:basedOn w:val="attrib"/>
    <w:rsid w:val="00D90C1E"/>
  </w:style>
  <w:style w:type="paragraph" w:customStyle="1" w:styleId="attrib2">
    <w:name w:val="attrib2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MT" w:hAnsi="ArialMT" w:cs="ArialMT"/>
      <w:color w:val="000000"/>
      <w:spacing w:val="-2"/>
      <w:sz w:val="20"/>
      <w:szCs w:val="20"/>
    </w:rPr>
  </w:style>
  <w:style w:type="paragraph" w:customStyle="1" w:styleId="1AttribJob">
    <w:name w:val="1Attrib Job"/>
    <w:basedOn w:val="attrib2"/>
    <w:rsid w:val="00D90C1E"/>
  </w:style>
  <w:style w:type="paragraph" w:styleId="BalloonText">
    <w:name w:val="Balloon Text"/>
    <w:basedOn w:val="Normal"/>
    <w:semiHidden/>
    <w:rsid w:val="007073AF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ind w:left="0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1smallquote">
    <w:name w:val="1small quote"/>
    <w:basedOn w:val="body"/>
    <w:rsid w:val="00D90C1E"/>
    <w:rPr>
      <w:rFonts w:ascii="Arial-ItalicMT" w:hAnsi="Arial-ItalicMT" w:cs="Arial-ItalicMT"/>
      <w:iCs/>
      <w:color w:val="007AC0"/>
    </w:rPr>
  </w:style>
  <w:style w:type="paragraph" w:customStyle="1" w:styleId="BasicParagraph">
    <w:name w:val="[Basic Paragraph]"/>
    <w:basedOn w:val="Normal"/>
    <w:uiPriority w:val="99"/>
    <w:rsid w:val="00351A66"/>
    <w:pPr>
      <w:widowControl w:val="0"/>
      <w:autoSpaceDE w:val="0"/>
      <w:autoSpaceDN w:val="0"/>
      <w:adjustRightInd w:val="0"/>
      <w:spacing w:before="0" w:after="0" w:line="288" w:lineRule="auto"/>
      <w:ind w:left="0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iniHeading">
    <w:name w:val="Mini Heading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240" w:after="120" w:line="360" w:lineRule="auto"/>
      <w:textAlignment w:val="center"/>
    </w:pPr>
    <w:rPr>
      <w:rFonts w:ascii="Arial-BoldMT" w:hAnsi="Arial-BoldMT" w:cs="Arial-BoldMT"/>
      <w:b/>
      <w:bCs/>
      <w:color w:val="003DCC"/>
      <w:sz w:val="24"/>
    </w:rPr>
  </w:style>
  <w:style w:type="paragraph" w:customStyle="1" w:styleId="1bodytext">
    <w:name w:val="1 body text"/>
    <w:basedOn w:val="Normal"/>
    <w:rsid w:val="0004612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styleId="Header">
    <w:name w:val="header"/>
    <w:basedOn w:val="Normal"/>
    <w:link w:val="Head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rsid w:val="005A0080"/>
    <w:rPr>
      <w:rFonts w:ascii="Arial" w:hAnsi="Arial"/>
      <w:color w:val="2069AD"/>
    </w:rPr>
  </w:style>
  <w:style w:type="paragraph" w:styleId="Footer">
    <w:name w:val="footer"/>
    <w:basedOn w:val="Normal"/>
    <w:link w:val="Foot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rsid w:val="005A0080"/>
    <w:rPr>
      <w:rFonts w:ascii="Arial" w:hAnsi="Arial"/>
      <w:color w:val="2069AD"/>
    </w:rPr>
  </w:style>
  <w:style w:type="paragraph" w:styleId="ListParagraph">
    <w:name w:val="List Paragraph"/>
    <w:basedOn w:val="Normal"/>
    <w:uiPriority w:val="34"/>
    <w:rsid w:val="00E92CDA"/>
    <w:pPr>
      <w:spacing w:before="0" w:after="0"/>
      <w:ind w:left="720"/>
      <w:contextualSpacing/>
    </w:pPr>
    <w:rPr>
      <w:rFonts w:ascii="Times New Roman" w:hAnsi="Times New Roman"/>
      <w:lang w:eastAsia="en-GB"/>
    </w:rPr>
  </w:style>
  <w:style w:type="paragraph" w:styleId="BodyText">
    <w:name w:val="Body Text"/>
    <w:basedOn w:val="Normal"/>
    <w:link w:val="BodyTextChar"/>
    <w:rsid w:val="004A4284"/>
    <w:pPr>
      <w:spacing w:before="0" w:after="0"/>
      <w:ind w:left="0"/>
    </w:pPr>
    <w:rPr>
      <w:rFonts w:ascii="Verdana" w:hAnsi="Verdana"/>
      <w:color w:val="000000"/>
      <w:sz w:val="18"/>
      <w:szCs w:val="20"/>
    </w:rPr>
  </w:style>
  <w:style w:type="character" w:customStyle="1" w:styleId="BodyTextChar">
    <w:name w:val="Body Text Char"/>
    <w:link w:val="BodyText"/>
    <w:rsid w:val="004A4284"/>
    <w:rPr>
      <w:rFonts w:ascii="Verdana" w:hAnsi="Verdana"/>
      <w:color w:val="000000"/>
      <w:sz w:val="18"/>
      <w:lang w:eastAsia="en-US"/>
    </w:rPr>
  </w:style>
  <w:style w:type="character" w:customStyle="1" w:styleId="StyleBodyTextBoldChar">
    <w:name w:val="Style Body Text + Bold Char"/>
    <w:rsid w:val="004A4284"/>
    <w:rPr>
      <w:rFonts w:ascii="Arial" w:hAnsi="Arial" w:cs="Arial"/>
      <w:b/>
      <w:bCs/>
      <w:color w:val="2069AD"/>
      <w:sz w:val="22"/>
      <w:szCs w:val="24"/>
      <w:lang w:val="en-GB" w:eastAsia="ar-SA" w:bidi="ar-SA"/>
    </w:rPr>
  </w:style>
  <w:style w:type="paragraph" w:customStyle="1" w:styleId="Sub-Heading">
    <w:name w:val="Sub-Heading"/>
    <w:basedOn w:val="Normal"/>
    <w:next w:val="Normal"/>
    <w:autoRedefine/>
    <w:qFormat/>
    <w:rsid w:val="006F4442"/>
    <w:pPr>
      <w:spacing w:before="240" w:after="120" w:line="360" w:lineRule="auto"/>
    </w:pPr>
    <w:rPr>
      <w:b/>
      <w:color w:val="198CFF"/>
    </w:rPr>
  </w:style>
  <w:style w:type="paragraph" w:customStyle="1" w:styleId="NumberedMiniHeading">
    <w:name w:val="Numbered Mini Heading"/>
    <w:basedOn w:val="MiniHeading"/>
    <w:next w:val="Normal"/>
    <w:autoRedefine/>
    <w:qFormat/>
    <w:rsid w:val="006F4442"/>
    <w:pPr>
      <w:numPr>
        <w:numId w:val="22"/>
      </w:numPr>
      <w:ind w:left="641" w:hanging="357"/>
    </w:pPr>
  </w:style>
  <w:style w:type="paragraph" w:customStyle="1" w:styleId="CodeExample">
    <w:name w:val="Code Example"/>
    <w:basedOn w:val="Normal"/>
    <w:next w:val="Normal"/>
    <w:autoRedefine/>
    <w:qFormat/>
    <w:rsid w:val="00306863"/>
    <w:pPr>
      <w:shd w:val="clear" w:color="auto" w:fill="EEECE1"/>
    </w:pPr>
    <w:rPr>
      <w:rFonts w:ascii="Courier New" w:hAnsi="Courier New"/>
      <w:sz w:val="20"/>
    </w:rPr>
  </w:style>
  <w:style w:type="paragraph" w:customStyle="1" w:styleId="TableHeading">
    <w:name w:val="Table Heading"/>
    <w:basedOn w:val="Normal"/>
    <w:qFormat/>
    <w:rsid w:val="00DD5ECB"/>
    <w:pPr>
      <w:ind w:left="0"/>
    </w:pPr>
    <w:rPr>
      <w:b/>
      <w:color w:val="262626"/>
      <w:sz w:val="24"/>
    </w:rPr>
  </w:style>
  <w:style w:type="table" w:styleId="TableGrid">
    <w:name w:val="Table Grid"/>
    <w:basedOn w:val="TableNormal"/>
    <w:rsid w:val="00306863"/>
    <w:rPr>
      <w:rFonts w:ascii="Arial" w:hAnsi="Arial"/>
    </w:rPr>
    <w:tblPr>
      <w:tblBorders>
        <w:top w:val="single" w:sz="4" w:space="0" w:color="333399"/>
        <w:left w:val="single" w:sz="4" w:space="0" w:color="333399"/>
        <w:bottom w:val="single" w:sz="4" w:space="0" w:color="333399"/>
        <w:right w:val="single" w:sz="4" w:space="0" w:color="333399"/>
        <w:insideH w:val="single" w:sz="4" w:space="0" w:color="333399"/>
        <w:insideV w:val="single" w:sz="4" w:space="0" w:color="333399"/>
      </w:tblBorders>
    </w:tblPr>
  </w:style>
  <w:style w:type="paragraph" w:customStyle="1" w:styleId="TableText">
    <w:name w:val="Table Text"/>
    <w:basedOn w:val="TableHeading"/>
    <w:autoRedefine/>
    <w:qFormat/>
    <w:rsid w:val="00306863"/>
    <w:rPr>
      <w:b w:val="0"/>
      <w:sz w:val="22"/>
    </w:rPr>
  </w:style>
  <w:style w:type="paragraph" w:styleId="ListBullet">
    <w:name w:val="List Bullet"/>
    <w:basedOn w:val="Normal"/>
    <w:autoRedefine/>
    <w:rsid w:val="00FD1A55"/>
    <w:pPr>
      <w:numPr>
        <w:numId w:val="31"/>
      </w:numPr>
      <w:contextualSpacing/>
    </w:pPr>
  </w:style>
  <w:style w:type="paragraph" w:styleId="ListBullet2">
    <w:name w:val="List Bullet 2"/>
    <w:basedOn w:val="ListBullet"/>
    <w:autoRedefine/>
    <w:rsid w:val="00FD1A55"/>
    <w:pPr>
      <w:numPr>
        <w:numId w:val="32"/>
      </w:numPr>
    </w:pPr>
  </w:style>
  <w:style w:type="paragraph" w:styleId="ListBullet3">
    <w:name w:val="List Bullet 3"/>
    <w:basedOn w:val="ListBullet"/>
    <w:autoRedefine/>
    <w:rsid w:val="00FD1A55"/>
    <w:pPr>
      <w:numPr>
        <w:numId w:val="33"/>
      </w:numPr>
    </w:pPr>
  </w:style>
  <w:style w:type="paragraph" w:styleId="ListBullet4">
    <w:name w:val="List Bullet 4"/>
    <w:basedOn w:val="ListBullet"/>
    <w:autoRedefine/>
    <w:rsid w:val="00FD1A55"/>
  </w:style>
  <w:style w:type="paragraph" w:styleId="ListBullet5">
    <w:name w:val="List Bullet 5"/>
    <w:basedOn w:val="ListBullet"/>
    <w:autoRedefine/>
    <w:rsid w:val="00FD1A55"/>
  </w:style>
  <w:style w:type="paragraph" w:customStyle="1" w:styleId="Bullet">
    <w:name w:val="Bullet"/>
    <w:basedOn w:val="Normal"/>
    <w:autoRedefine/>
    <w:qFormat/>
    <w:rsid w:val="00B1369B"/>
    <w:pPr>
      <w:numPr>
        <w:numId w:val="23"/>
      </w:numPr>
    </w:pPr>
  </w:style>
  <w:style w:type="paragraph" w:customStyle="1" w:styleId="Style1">
    <w:name w:val="Style1"/>
    <w:basedOn w:val="Bullet"/>
    <w:autoRedefine/>
    <w:qFormat/>
    <w:rsid w:val="001B0DD9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9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3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69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7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7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40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utton\AppData\Roaming\Microsoft\Templates\Blue%20Prism\BP%20A4%20blank%20no%20TOC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3A1E49EC87044A4E2598C60EFE4D4" ma:contentTypeVersion="0" ma:contentTypeDescription="Create a new document." ma:contentTypeScope="" ma:versionID="e4b56e0b96b7b81221e9f40ed0bea9c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E0813C8-01C2-40B5-B9D5-44B20DAECC6F}"/>
</file>

<file path=customXml/itemProps2.xml><?xml version="1.0" encoding="utf-8"?>
<ds:datastoreItem xmlns:ds="http://schemas.openxmlformats.org/officeDocument/2006/customXml" ds:itemID="{0C3E402A-476D-410E-ABCF-4799C0072EA8}"/>
</file>

<file path=customXml/itemProps3.xml><?xml version="1.0" encoding="utf-8"?>
<ds:datastoreItem xmlns:ds="http://schemas.openxmlformats.org/officeDocument/2006/customXml" ds:itemID="{B6B249D1-A108-48D4-8FCA-08D2BE4A6219}"/>
</file>

<file path=customXml/itemProps4.xml><?xml version="1.0" encoding="utf-8"?>
<ds:datastoreItem xmlns:ds="http://schemas.openxmlformats.org/officeDocument/2006/customXml" ds:itemID="{B530DDD9-BB52-4BC3-8534-62B50B7E9D9E}"/>
</file>

<file path=docProps/app.xml><?xml version="1.0" encoding="utf-8"?>
<Properties xmlns="http://schemas.openxmlformats.org/officeDocument/2006/extended-properties" xmlns:vt="http://schemas.openxmlformats.org/officeDocument/2006/docPropsVTypes">
  <Template>BP A4 blank no TOC Template</Template>
  <TotalTime>8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Prism Limited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Dutton</dc:creator>
  <cp:lastModifiedBy>Neil</cp:lastModifiedBy>
  <cp:revision>3</cp:revision>
  <cp:lastPrinted>2013-07-09T11:30:00Z</cp:lastPrinted>
  <dcterms:created xsi:type="dcterms:W3CDTF">2014-01-10T17:34:00Z</dcterms:created>
  <dcterms:modified xsi:type="dcterms:W3CDTF">2014-10-13T15:45:00Z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0x0101000B53A1E49EC87044A4E2598C60EFE4D4</vt:lpwstr>
  </property>
  <property fmtid="{D5CDD505-2E9C-101B-9397-08002B2CF9AE}" pid="3" name="EMail">
    <vt:lpwstr/>
  </property>
</Properties>
</file>